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50E" w:rsidRDefault="00B1250E" w:rsidP="00212BC2">
      <w:pPr>
        <w:spacing w:after="0" w:line="240" w:lineRule="auto"/>
        <w:rPr>
          <w:noProof/>
          <w:lang w:eastAsia="it-IT"/>
        </w:rPr>
      </w:pP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5" o:spid="_x0000_s1026" type="#_x0000_t75" style="position:absolute;margin-left:9pt;margin-top:-9pt;width:171pt;height:64.55pt;z-index:251670016;visibility:visible">
            <v:imagedata r:id="rId4" o:title=""/>
          </v:shape>
        </w:pict>
      </w:r>
    </w:p>
    <w:p w:rsidR="00B1250E" w:rsidRDefault="00B1250E" w:rsidP="006B36E2">
      <w:pPr>
        <w:spacing w:after="0" w:line="240" w:lineRule="auto"/>
        <w:rPr>
          <w:noProof/>
          <w:lang w:eastAsia="it-IT"/>
        </w:rPr>
      </w:pPr>
    </w:p>
    <w:p w:rsidR="00B1250E" w:rsidRPr="00D750DD" w:rsidRDefault="00B1250E" w:rsidP="00212BC2">
      <w:pPr>
        <w:spacing w:after="0" w:line="240" w:lineRule="auto"/>
        <w:ind w:left="7788" w:firstLine="708"/>
        <w:rPr>
          <w:sz w:val="28"/>
          <w:szCs w:val="28"/>
        </w:rPr>
      </w:pPr>
    </w:p>
    <w:p w:rsidR="00B1250E" w:rsidRDefault="00B1250E" w:rsidP="00D750DD">
      <w:pPr>
        <w:spacing w:after="0" w:line="240" w:lineRule="auto"/>
      </w:pPr>
    </w:p>
    <w:p w:rsidR="00B1250E" w:rsidRDefault="00B1250E" w:rsidP="00D750DD">
      <w:pPr>
        <w:spacing w:after="0" w:line="240" w:lineRule="auto"/>
      </w:pPr>
      <w:hyperlink r:id="rId5" w:history="1">
        <w:r w:rsidRPr="007517B0">
          <w:rPr>
            <w:rStyle w:val="Hyperlink"/>
          </w:rPr>
          <w:t>http://www.societaitalianageoingegneria.org/</w:t>
        </w:r>
      </w:hyperlink>
    </w:p>
    <w:p w:rsidR="00B1250E" w:rsidRPr="00D70D65" w:rsidRDefault="00B1250E" w:rsidP="00D750DD">
      <w:pPr>
        <w:spacing w:after="0" w:line="240" w:lineRule="auto"/>
      </w:pPr>
      <w:r>
        <w:rPr>
          <w:noProof/>
          <w:lang w:eastAsia="it-IT"/>
        </w:rPr>
        <w:pict>
          <v:shape id="Immagine 1" o:spid="_x0000_s1027" type="#_x0000_t75" alt="marchio_bmp" style="position:absolute;margin-left:135pt;margin-top:10.2pt;width:54pt;height:53.35pt;z-index:251671040;visibility:visible">
            <v:imagedata r:id="rId6" o:title=""/>
          </v:shape>
        </w:pict>
      </w: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8" type="#_x0000_t202" style="position:absolute;margin-left:234pt;margin-top:1.2pt;width:261.9pt;height:1in;z-index:25166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" strokecolor="white">
            <v:textbox>
              <w:txbxContent>
                <w:p w:rsidR="00B1250E" w:rsidRDefault="00B1250E" w:rsidP="00212BC2">
                  <w:r>
                    <w:rPr>
                      <w:noProof/>
                      <w:lang w:eastAsia="it-IT"/>
                    </w:rPr>
                    <w:pict>
                      <v:shape id="Immagine 3" o:spid="_x0000_i1028" type="#_x0000_t75" alt="Image result for consiglio nazionale ingegneri logo" style="width:61.5pt;height:39pt;visibility:visible">
                        <v:imagedata r:id="rId7" o:title="" croptop="11234f" cropbottom="15356f"/>
                      </v:shape>
                    </w:pict>
                  </w:r>
                  <w:r>
                    <w:rPr>
                      <w:noProof/>
                      <w:lang w:eastAsia="it-IT"/>
                    </w:rPr>
                    <w:t xml:space="preserve">     </w:t>
                  </w:r>
                  <w:r>
                    <w:rPr>
                      <w:noProof/>
                      <w:lang w:eastAsia="it-IT"/>
                    </w:rPr>
                    <w:pict>
                      <v:shape id="Immagine 1" o:spid="_x0000_i1029" type="#_x0000_t75" alt="logo ing _esecutivo BLU_scritta_sotto" style="width:58.5pt;height:48pt;visibility:visible">
                        <v:imagedata r:id="rId8" o:title=""/>
                      </v:shape>
                    </w:pict>
                  </w:r>
                  <w:r>
                    <w:rPr>
                      <w:noProof/>
                      <w:lang w:eastAsia="it-IT"/>
                    </w:rPr>
                    <w:t xml:space="preserve">     </w:t>
                  </w:r>
                  <w:r>
                    <w:rPr>
                      <w:noProof/>
                      <w:lang w:eastAsia="it-IT"/>
                    </w:rPr>
                    <w:pict>
                      <v:shape id="Immagine 24" o:spid="_x0000_i1030" type="#_x0000_t75" style="width:58.5pt;height:42.75pt;visibility:visible">
                        <v:imagedata r:id="rId9" o:title=""/>
                      </v:shape>
                    </w:pict>
                  </w:r>
                </w:p>
                <w:p w:rsidR="00B1250E" w:rsidRDefault="00B1250E" w:rsidP="00212BC2"/>
              </w:txbxContent>
            </v:textbox>
          </v:shape>
        </w:pict>
      </w:r>
    </w:p>
    <w:p w:rsidR="00B1250E" w:rsidRDefault="00B1250E" w:rsidP="00D750DD">
      <w:pPr>
        <w:spacing w:after="0" w:line="240" w:lineRule="auto"/>
      </w:pPr>
      <w:r>
        <w:t xml:space="preserve">In collaborazione con  </w:t>
      </w:r>
    </w:p>
    <w:p w:rsidR="00B1250E" w:rsidRDefault="00B1250E" w:rsidP="00D750DD">
      <w:pPr>
        <w:spacing w:after="0" w:line="240" w:lineRule="auto"/>
      </w:pPr>
    </w:p>
    <w:p w:rsidR="00B1250E" w:rsidRDefault="00B1250E" w:rsidP="00D750DD">
      <w:pPr>
        <w:spacing w:after="0" w:line="240" w:lineRule="auto"/>
      </w:pPr>
    </w:p>
    <w:p w:rsidR="00B1250E" w:rsidRDefault="00B1250E" w:rsidP="00D750DD">
      <w:pPr>
        <w:spacing w:after="0" w:line="240" w:lineRule="auto"/>
      </w:pPr>
    </w:p>
    <w:p w:rsidR="00B1250E" w:rsidRDefault="00B1250E" w:rsidP="00295927">
      <w:pPr>
        <w:spacing w:after="0" w:line="240" w:lineRule="auto"/>
        <w:rPr>
          <w:sz w:val="24"/>
          <w:szCs w:val="24"/>
        </w:rPr>
      </w:pPr>
    </w:p>
    <w:p w:rsidR="00B1250E" w:rsidRPr="00265CC7" w:rsidRDefault="00B1250E" w:rsidP="0029592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Seminario</w:t>
      </w:r>
      <w:r w:rsidRPr="00265CC7">
        <w:rPr>
          <w:sz w:val="24"/>
          <w:szCs w:val="24"/>
        </w:rPr>
        <w:t>:</w:t>
      </w:r>
    </w:p>
    <w:p w:rsidR="00B1250E" w:rsidRDefault="00B1250E" w:rsidP="00295927">
      <w:pPr>
        <w:spacing w:after="0" w:line="240" w:lineRule="auto"/>
        <w:rPr>
          <w:b/>
          <w:sz w:val="32"/>
          <w:szCs w:val="32"/>
        </w:rPr>
      </w:pPr>
      <w:r w:rsidRPr="00BC272F">
        <w:rPr>
          <w:b/>
          <w:sz w:val="32"/>
          <w:szCs w:val="32"/>
        </w:rPr>
        <w:t>Fondazioni profonde e NTC 2018</w:t>
      </w:r>
    </w:p>
    <w:p w:rsidR="00B1250E" w:rsidRPr="00214868" w:rsidRDefault="00B1250E" w:rsidP="0029592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</w:t>
      </w:r>
      <w:r w:rsidRPr="00214868">
        <w:rPr>
          <w:sz w:val="24"/>
          <w:szCs w:val="24"/>
        </w:rPr>
        <w:t>el 3 maggio 2019</w:t>
      </w:r>
      <w:r>
        <w:rPr>
          <w:sz w:val="24"/>
          <w:szCs w:val="24"/>
        </w:rPr>
        <w:t xml:space="preserve"> – Politecnico di Milano – Aula Rogers, Via Ampère 2, Milano.</w:t>
      </w:r>
    </w:p>
    <w:p w:rsidR="00B1250E" w:rsidRDefault="00B1250E" w:rsidP="00D750DD">
      <w:pPr>
        <w:spacing w:after="0" w:line="240" w:lineRule="auto"/>
      </w:pPr>
    </w:p>
    <w:p w:rsidR="00B1250E" w:rsidRDefault="00B1250E" w:rsidP="00D750DD">
      <w:pPr>
        <w:spacing w:after="0" w:line="240" w:lineRule="auto"/>
      </w:pPr>
      <w:r w:rsidRPr="003E1C7F">
        <w:rPr>
          <w:sz w:val="24"/>
          <w:szCs w:val="24"/>
        </w:rPr>
        <w:t>Modulo di iscrizione da inviare via mail a:</w:t>
      </w:r>
      <w:r>
        <w:rPr>
          <w:sz w:val="24"/>
          <w:szCs w:val="24"/>
        </w:rPr>
        <w:t xml:space="preserve"> </w:t>
      </w:r>
      <w:r>
        <w:rPr>
          <w:b/>
        </w:rPr>
        <w:t>annalia.barozzi.sigi@gmail.com</w:t>
      </w:r>
    </w:p>
    <w:p w:rsidR="00B1250E" w:rsidRDefault="00B1250E" w:rsidP="00D750DD">
      <w:pPr>
        <w:spacing w:after="0" w:line="240" w:lineRule="auto"/>
        <w:rPr>
          <w:b/>
        </w:rPr>
      </w:pPr>
      <w:r>
        <w:rPr>
          <w:noProof/>
          <w:lang w:eastAsia="it-IT"/>
        </w:rPr>
        <w:pict>
          <v:shape id="Text Box 23" o:spid="_x0000_s1029" type="#_x0000_t202" style="position:absolute;margin-left:0;margin-top:8.05pt;width:79.5pt;height:21pt;z-index:25165056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" strokecolor="white" strokeweight=".5pt">
            <v:textbox>
              <w:txbxContent>
                <w:p w:rsidR="00B1250E" w:rsidRDefault="00B1250E" w:rsidP="00006480">
                  <w:r>
                    <w:t>Dati Personali</w:t>
                  </w:r>
                </w:p>
              </w:txbxContent>
            </v:textbox>
            <w10:wrap anchorx="margin"/>
          </v:shape>
        </w:pict>
      </w:r>
    </w:p>
    <w:p w:rsidR="00B1250E" w:rsidRDefault="00B1250E" w:rsidP="00D750DD">
      <w:pPr>
        <w:spacing w:after="0" w:line="240" w:lineRule="auto"/>
      </w:pPr>
      <w:r>
        <w:rPr>
          <w:noProof/>
          <w:lang w:eastAsia="it-IT"/>
        </w:rPr>
        <w:pict>
          <v:rect id="Rectangle 22" o:spid="_x0000_s1030" style="position:absolute;margin-left:-5.7pt;margin-top:4.5pt;width:500.25pt;height:252pt;z-index:2516485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" filled="f" strokeweight="1pt"/>
        </w:pict>
      </w:r>
    </w:p>
    <w:p w:rsidR="00B1250E" w:rsidRDefault="00B1250E" w:rsidP="00D750DD">
      <w:pPr>
        <w:spacing w:after="0" w:line="240" w:lineRule="auto"/>
      </w:pPr>
    </w:p>
    <w:p w:rsidR="00B1250E" w:rsidRDefault="00B1250E" w:rsidP="00D750DD">
      <w:pPr>
        <w:spacing w:after="0" w:line="240" w:lineRule="auto"/>
        <w:rPr>
          <w:b/>
        </w:rPr>
      </w:pPr>
      <w:r>
        <w:rPr>
          <w:noProof/>
          <w:lang w:eastAsia="it-IT"/>
        </w:rPr>
        <w:pict>
          <v:shape id="Text Box 2" o:spid="_x0000_s1031" type="#_x0000_t202" style="position:absolute;margin-left:-.45pt;margin-top:16.6pt;width:131.25pt;height:21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" strokeweight=".5pt">
            <v:textbox>
              <w:txbxContent>
                <w:p w:rsidR="00B1250E" w:rsidRDefault="00B1250E"/>
              </w:txbxContent>
            </v:textbox>
          </v:shape>
        </w:pict>
      </w:r>
      <w:r>
        <w:rPr>
          <w:noProof/>
          <w:lang w:eastAsia="it-IT"/>
        </w:rPr>
        <w:pict>
          <v:shape id="Text Box 3" o:spid="_x0000_s1032" type="#_x0000_t202" style="position:absolute;margin-left:180.3pt;margin-top:15.1pt;width:138pt;height:21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" fillcolor="window" strokeweight=".5pt">
            <v:path arrowok="t"/>
            <v:textbox>
              <w:txbxContent>
                <w:p w:rsidR="00B1250E" w:rsidRPr="00AC4913" w:rsidRDefault="00B1250E" w:rsidP="00AC4913"/>
              </w:txbxContent>
            </v:textbox>
          </v:shape>
        </w:pict>
      </w:r>
      <w:r>
        <w:rPr>
          <w:noProof/>
          <w:lang w:eastAsia="it-IT"/>
        </w:rPr>
        <w:pict>
          <v:shape id="Text Box 4" o:spid="_x0000_s1033" type="#_x0000_t202" style="position:absolute;margin-left:355.05pt;margin-top:13.6pt;width:131.25pt;height:21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" fillcolor="window" strokeweight=".5pt">
            <v:path arrowok="t"/>
            <v:textbox>
              <w:txbxContent>
                <w:p w:rsidR="00B1250E" w:rsidRDefault="00B1250E" w:rsidP="00265CC7"/>
              </w:txbxContent>
            </v:textbox>
          </v:shape>
        </w:pict>
      </w:r>
      <w:r>
        <w:rPr>
          <w:b/>
        </w:rPr>
        <w:t>Nome *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Cognome *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Codice fiscale *</w:t>
      </w:r>
    </w:p>
    <w:p w:rsidR="00B1250E" w:rsidRDefault="00B1250E" w:rsidP="00006480">
      <w:pPr>
        <w:spacing w:after="0" w:line="480" w:lineRule="auto"/>
      </w:pPr>
    </w:p>
    <w:p w:rsidR="00B1250E" w:rsidRPr="00265CC7" w:rsidRDefault="00B1250E" w:rsidP="00265CC7">
      <w:pPr>
        <w:spacing w:after="0" w:line="240" w:lineRule="auto"/>
        <w:rPr>
          <w:b/>
        </w:rPr>
      </w:pPr>
      <w:r>
        <w:rPr>
          <w:noProof/>
          <w:lang w:eastAsia="it-IT"/>
        </w:rPr>
        <w:pict>
          <v:shape id="Text Box 9" o:spid="_x0000_s1034" type="#_x0000_t202" style="position:absolute;margin-left:-.45pt;margin-top:16.6pt;width:131.25pt;height:21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" fillcolor="window" strokeweight=".5pt">
            <v:path arrowok="t"/>
            <v:textbox>
              <w:txbxContent>
                <w:p w:rsidR="00B1250E" w:rsidRDefault="00B1250E" w:rsidP="00265CC7"/>
              </w:txbxContent>
            </v:textbox>
          </v:shape>
        </w:pict>
      </w:r>
      <w:r>
        <w:rPr>
          <w:noProof/>
          <w:lang w:eastAsia="it-IT"/>
        </w:rPr>
        <w:pict>
          <v:shape id="Text Box 10" o:spid="_x0000_s1035" type="#_x0000_t202" style="position:absolute;margin-left:180.3pt;margin-top:15.1pt;width:138pt;height:21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" fillcolor="window" strokeweight=".5pt">
            <v:path arrowok="t"/>
            <v:textbox>
              <w:txbxContent>
                <w:p w:rsidR="00B1250E" w:rsidRDefault="00B1250E" w:rsidP="00265CC7"/>
              </w:txbxContent>
            </v:textbox>
          </v:shape>
        </w:pict>
      </w:r>
      <w:r>
        <w:rPr>
          <w:noProof/>
          <w:lang w:eastAsia="it-IT"/>
        </w:rPr>
        <w:pict>
          <v:shape id="Text Box 11" o:spid="_x0000_s1036" type="#_x0000_t202" style="position:absolute;margin-left:355.05pt;margin-top:13.6pt;width:131.25pt;height:21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" fillcolor="window" strokeweight=".5pt">
            <v:path arrowok="t"/>
            <v:textbox>
              <w:txbxContent>
                <w:p w:rsidR="00B1250E" w:rsidRDefault="00B1250E" w:rsidP="00265CC7"/>
              </w:txbxContent>
            </v:textbox>
          </v:shape>
        </w:pict>
      </w:r>
      <w:r>
        <w:rPr>
          <w:b/>
        </w:rPr>
        <w:t>Nato a *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Nato il *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Provincia/stato estero *</w:t>
      </w:r>
    </w:p>
    <w:p w:rsidR="00B1250E" w:rsidRDefault="00B1250E" w:rsidP="00006480">
      <w:pPr>
        <w:spacing w:after="0" w:line="480" w:lineRule="auto"/>
      </w:pPr>
    </w:p>
    <w:p w:rsidR="00B1250E" w:rsidRDefault="00B1250E" w:rsidP="00006480">
      <w:pPr>
        <w:spacing w:after="0" w:line="480" w:lineRule="auto"/>
        <w:rPr>
          <w:b/>
        </w:rPr>
      </w:pPr>
      <w:r>
        <w:rPr>
          <w:noProof/>
          <w:lang w:eastAsia="it-IT"/>
        </w:rPr>
        <w:pict>
          <v:shape id="Text Box 12" o:spid="_x0000_s1037" type="#_x0000_t202" style="position:absolute;margin-left:-.45pt;margin-top:16.6pt;width:131.25pt;height:21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" fillcolor="window" strokeweight=".5pt">
            <v:path arrowok="t"/>
            <v:textbox>
              <w:txbxContent>
                <w:p w:rsidR="00B1250E" w:rsidRDefault="00B1250E" w:rsidP="00006480"/>
              </w:txbxContent>
            </v:textbox>
          </v:shape>
        </w:pict>
      </w:r>
      <w:r>
        <w:rPr>
          <w:b/>
        </w:rPr>
        <w:t>Cittadinanza *</w:t>
      </w:r>
      <w:r>
        <w:rPr>
          <w:b/>
        </w:rPr>
        <w:tab/>
      </w:r>
    </w:p>
    <w:p w:rsidR="00B1250E" w:rsidRDefault="00B1250E" w:rsidP="00006480">
      <w:pPr>
        <w:spacing w:after="0" w:line="480" w:lineRule="auto"/>
        <w:rPr>
          <w:b/>
        </w:rPr>
      </w:pPr>
    </w:p>
    <w:p w:rsidR="00B1250E" w:rsidRPr="00265CC7" w:rsidRDefault="00B1250E" w:rsidP="00006480">
      <w:pPr>
        <w:spacing w:after="0" w:line="240" w:lineRule="auto"/>
        <w:rPr>
          <w:b/>
        </w:rPr>
      </w:pPr>
      <w:r>
        <w:rPr>
          <w:noProof/>
          <w:lang w:eastAsia="it-IT"/>
        </w:rPr>
        <w:pict>
          <v:shape id="Text Box 17" o:spid="_x0000_s1038" type="#_x0000_t202" style="position:absolute;margin-left:355.05pt;margin-top:13.6pt;width:47.25pt;height:21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" fillcolor="window" strokeweight=".5pt">
            <v:path arrowok="t"/>
            <v:textbox>
              <w:txbxContent>
                <w:p w:rsidR="00B1250E" w:rsidRDefault="00B1250E" w:rsidP="00006480"/>
              </w:txbxContent>
            </v:textbox>
          </v:shape>
        </w:pict>
      </w:r>
      <w:r>
        <w:rPr>
          <w:noProof/>
          <w:lang w:eastAsia="it-IT"/>
        </w:rPr>
        <w:pict>
          <v:shape id="Text Box 16" o:spid="_x0000_s1039" type="#_x0000_t202" style="position:absolute;margin-left:180.3pt;margin-top:15.1pt;width:138pt;height:21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" fillcolor="window" strokeweight=".5pt">
            <v:path arrowok="t"/>
            <v:textbox>
              <w:txbxContent>
                <w:p w:rsidR="00B1250E" w:rsidRDefault="00B1250E" w:rsidP="00006480"/>
              </w:txbxContent>
            </v:textbox>
          </v:shape>
        </w:pict>
      </w:r>
      <w:r>
        <w:rPr>
          <w:b/>
        </w:rPr>
        <w:t>Indirizzo*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Città*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CAP *</w:t>
      </w:r>
      <w:r>
        <w:rPr>
          <w:b/>
        </w:rPr>
        <w:tab/>
      </w:r>
      <w:r>
        <w:rPr>
          <w:b/>
        </w:rPr>
        <w:tab/>
        <w:t>Prov *</w:t>
      </w:r>
    </w:p>
    <w:p w:rsidR="00B1250E" w:rsidRPr="00265CC7" w:rsidRDefault="00B1250E" w:rsidP="00006480">
      <w:pPr>
        <w:spacing w:after="0" w:line="480" w:lineRule="auto"/>
        <w:rPr>
          <w:b/>
        </w:rPr>
      </w:pPr>
      <w:r>
        <w:rPr>
          <w:noProof/>
          <w:lang w:eastAsia="it-IT"/>
        </w:rPr>
        <w:pict>
          <v:shape id="Text Box 18" o:spid="_x0000_s1040" type="#_x0000_t202" style="position:absolute;margin-left:425.25pt;margin-top:.7pt;width:47.25pt;height:21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" fillcolor="window" strokeweight=".5pt">
            <v:path arrowok="t"/>
            <v:textbox>
              <w:txbxContent>
                <w:p w:rsidR="00B1250E" w:rsidRDefault="00B1250E" w:rsidP="00006480"/>
              </w:txbxContent>
            </v:textbox>
          </v:shape>
        </w:pict>
      </w:r>
      <w:r>
        <w:rPr>
          <w:noProof/>
          <w:lang w:eastAsia="it-IT"/>
        </w:rPr>
        <w:pict>
          <v:shape id="Text Box 15" o:spid="_x0000_s1041" type="#_x0000_t202" style="position:absolute;margin-left:-.45pt;margin-top:3.15pt;width:165.75pt;height:21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" fillcolor="window" strokeweight=".5pt">
            <v:path arrowok="t"/>
            <v:textbox>
              <w:txbxContent>
                <w:p w:rsidR="00B1250E" w:rsidRPr="00E70D88" w:rsidRDefault="00B1250E" w:rsidP="00AC4913">
                  <w:pPr>
                    <w:rPr>
                      <w:color w:val="000000"/>
                    </w:rPr>
                  </w:pPr>
                </w:p>
                <w:p w:rsidR="00B1250E" w:rsidRDefault="00B1250E" w:rsidP="00006480"/>
              </w:txbxContent>
            </v:textbox>
          </v:shape>
        </w:pic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B1250E" w:rsidRPr="00265CC7" w:rsidRDefault="00B1250E" w:rsidP="00006480">
      <w:pPr>
        <w:spacing w:after="0" w:line="240" w:lineRule="auto"/>
        <w:rPr>
          <w:b/>
        </w:rPr>
      </w:pPr>
      <w:r>
        <w:rPr>
          <w:noProof/>
          <w:lang w:eastAsia="it-IT"/>
        </w:rPr>
        <w:pict>
          <v:shape id="Text Box 19" o:spid="_x0000_s1042" type="#_x0000_t202" style="position:absolute;margin-left:-.45pt;margin-top:16.6pt;width:131.25pt;height:21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" fillcolor="window" strokeweight=".5pt">
            <v:path arrowok="t"/>
            <v:textbox>
              <w:txbxContent>
                <w:p w:rsidR="00B1250E" w:rsidRPr="00E70D88" w:rsidRDefault="00B1250E" w:rsidP="00AC4913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  <w:p w:rsidR="00B1250E" w:rsidRDefault="00B1250E" w:rsidP="00006480"/>
              </w:txbxContent>
            </v:textbox>
          </v:shape>
        </w:pict>
      </w:r>
      <w:r>
        <w:rPr>
          <w:noProof/>
          <w:lang w:eastAsia="it-IT"/>
        </w:rPr>
        <w:pict>
          <v:shape id="Text Box 20" o:spid="_x0000_s1043" type="#_x0000_t202" style="position:absolute;margin-left:180.3pt;margin-top:15.1pt;width:138pt;height:21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" fillcolor="window" strokeweight=".5pt">
            <v:path arrowok="t"/>
            <v:textbox>
              <w:txbxContent>
                <w:p w:rsidR="00B1250E" w:rsidRPr="00E70D88" w:rsidRDefault="00B1250E" w:rsidP="00AC4913">
                  <w:pPr>
                    <w:rPr>
                      <w:color w:val="000000"/>
                    </w:rPr>
                  </w:pPr>
                </w:p>
                <w:p w:rsidR="00B1250E" w:rsidRDefault="00B1250E" w:rsidP="00006480"/>
              </w:txbxContent>
            </v:textbox>
          </v:shape>
        </w:pict>
      </w:r>
      <w:r>
        <w:rPr>
          <w:noProof/>
          <w:lang w:eastAsia="it-IT"/>
        </w:rPr>
        <w:pict>
          <v:shape id="Text Box 21" o:spid="_x0000_s1044" type="#_x0000_t202" style="position:absolute;margin-left:355.05pt;margin-top:13.6pt;width:131.25pt;height:21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" fillcolor="window" strokeweight=".5pt">
            <v:path arrowok="t"/>
            <v:textbox>
              <w:txbxContent>
                <w:p w:rsidR="00B1250E" w:rsidRPr="00E70D88" w:rsidRDefault="00B1250E" w:rsidP="00AC4913">
                  <w:pPr>
                    <w:rPr>
                      <w:color w:val="000000"/>
                    </w:rPr>
                  </w:pPr>
                </w:p>
                <w:p w:rsidR="00B1250E" w:rsidRDefault="00B1250E" w:rsidP="00006480"/>
              </w:txbxContent>
            </v:textbox>
          </v:shape>
        </w:pict>
      </w:r>
      <w:r>
        <w:rPr>
          <w:b/>
        </w:rPr>
        <w:t>e-mail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telefono/fax *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cellulare *</w:t>
      </w:r>
    </w:p>
    <w:p w:rsidR="00B1250E" w:rsidRDefault="00B1250E" w:rsidP="00006480">
      <w:pPr>
        <w:spacing w:after="0" w:line="480" w:lineRule="auto"/>
      </w:pPr>
    </w:p>
    <w:p w:rsidR="00B1250E" w:rsidRDefault="00B1250E" w:rsidP="003C5CFF">
      <w:pPr>
        <w:spacing w:after="0" w:line="240" w:lineRule="auto"/>
      </w:pPr>
    </w:p>
    <w:p w:rsidR="00B1250E" w:rsidRDefault="00B1250E" w:rsidP="003C5CFF">
      <w:pPr>
        <w:spacing w:after="0" w:line="240" w:lineRule="auto"/>
        <w:rPr>
          <w:b/>
        </w:rPr>
      </w:pPr>
      <w:r>
        <w:rPr>
          <w:noProof/>
          <w:lang w:eastAsia="it-IT"/>
        </w:rPr>
        <w:pict>
          <v:shape id="Text Box 56" o:spid="_x0000_s1045" type="#_x0000_t202" style="position:absolute;margin-left:0;margin-top:8.1pt;width:96.75pt;height:21pt;z-index:25166489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" strokecolor="white" strokeweight=".5pt">
            <v:textbox>
              <w:txbxContent>
                <w:p w:rsidR="00B1250E" w:rsidRDefault="00B1250E" w:rsidP="003C5CFF">
                  <w:r>
                    <w:t>Crediti Formativi</w:t>
                  </w:r>
                </w:p>
              </w:txbxContent>
            </v:textbox>
            <w10:wrap anchorx="margin"/>
          </v:shape>
        </w:pict>
      </w:r>
    </w:p>
    <w:p w:rsidR="00B1250E" w:rsidRDefault="00B1250E" w:rsidP="003C5CFF">
      <w:pPr>
        <w:spacing w:after="0" w:line="240" w:lineRule="auto"/>
      </w:pPr>
      <w:r>
        <w:rPr>
          <w:noProof/>
          <w:lang w:eastAsia="it-IT"/>
        </w:rPr>
        <w:pict>
          <v:rect id="Rectangle 24" o:spid="_x0000_s1046" style="position:absolute;margin-left:-5.7pt;margin-top:4.45pt;width:500.25pt;height:160.5pt;z-index:251643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" filled="f" strokecolor="windowText" strokeweight="1pt">
            <v:path arrowok="t"/>
          </v:rect>
        </w:pict>
      </w:r>
    </w:p>
    <w:p w:rsidR="00B1250E" w:rsidRDefault="00B1250E" w:rsidP="003C5CFF">
      <w:pPr>
        <w:spacing w:after="0" w:line="240" w:lineRule="auto"/>
      </w:pPr>
    </w:p>
    <w:p w:rsidR="00B1250E" w:rsidRDefault="00B1250E" w:rsidP="003C5CFF">
      <w:pPr>
        <w:spacing w:after="0" w:line="240" w:lineRule="auto"/>
        <w:rPr>
          <w:b/>
        </w:rPr>
      </w:pPr>
      <w:r>
        <w:rPr>
          <w:b/>
        </w:rPr>
        <w:t>Desidero richiedere i crediti formativi per la partecipazione a questo seminario</w:t>
      </w:r>
    </w:p>
    <w:p w:rsidR="00B1250E" w:rsidRDefault="00B1250E" w:rsidP="003C5CFF">
      <w:pPr>
        <w:spacing w:after="0" w:line="240" w:lineRule="auto"/>
        <w:rPr>
          <w:b/>
        </w:rPr>
      </w:pPr>
      <w:r>
        <w:rPr>
          <w:noProof/>
          <w:lang w:eastAsia="it-IT"/>
        </w:rPr>
        <w:pict>
          <v:shape id="Text Box 54" o:spid="_x0000_s1047" type="#_x0000_t202" style="position:absolute;margin-left:22.05pt;margin-top:13.6pt;width:21pt;height:21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" fillcolor="window" strokeweight=".5pt">
            <v:path arrowok="t"/>
            <v:textbox>
              <w:txbxContent>
                <w:p w:rsidR="00B1250E" w:rsidRPr="00AC4913" w:rsidRDefault="00B1250E" w:rsidP="00AC4913"/>
              </w:txbxContent>
            </v:textbox>
          </v:shape>
        </w:pict>
      </w:r>
      <w:r>
        <w:rPr>
          <w:b/>
        </w:rPr>
        <w:tab/>
      </w:r>
    </w:p>
    <w:p w:rsidR="00B1250E" w:rsidRDefault="00B1250E" w:rsidP="003C5CFF">
      <w:pPr>
        <w:spacing w:after="0" w:line="240" w:lineRule="auto"/>
        <w:rPr>
          <w:b/>
        </w:rPr>
      </w:pPr>
      <w:r>
        <w:rPr>
          <w:noProof/>
          <w:lang w:eastAsia="it-IT"/>
        </w:rPr>
        <w:pict>
          <v:shape id="Text Box 55" o:spid="_x0000_s1048" type="#_x0000_t202" style="position:absolute;margin-left:96pt;margin-top:.7pt;width:21pt;height:21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" fillcolor="window" strokeweight=".5pt">
            <v:path arrowok="t"/>
            <v:textbox>
              <w:txbxContent>
                <w:p w:rsidR="00B1250E" w:rsidRDefault="00B1250E" w:rsidP="003C5CFF"/>
              </w:txbxContent>
            </v:textbox>
          </v:shape>
        </w:pict>
      </w:r>
      <w:r>
        <w:rPr>
          <w:b/>
        </w:rPr>
        <w:t xml:space="preserve">Si </w:t>
      </w:r>
      <w:r>
        <w:rPr>
          <w:b/>
        </w:rPr>
        <w:tab/>
      </w:r>
      <w:r>
        <w:rPr>
          <w:b/>
        </w:rPr>
        <w:tab/>
        <w:t>No</w:t>
      </w:r>
    </w:p>
    <w:p w:rsidR="00B1250E" w:rsidRDefault="00B1250E" w:rsidP="003C5CFF">
      <w:pPr>
        <w:spacing w:after="0" w:line="240" w:lineRule="auto"/>
      </w:pPr>
    </w:p>
    <w:p w:rsidR="00B1250E" w:rsidRPr="00265CC7" w:rsidRDefault="00B1250E" w:rsidP="003C5CFF">
      <w:pPr>
        <w:spacing w:after="0" w:line="240" w:lineRule="auto"/>
        <w:rPr>
          <w:b/>
        </w:rPr>
      </w:pPr>
      <w:r>
        <w:rPr>
          <w:noProof/>
          <w:lang w:eastAsia="it-IT"/>
        </w:rPr>
        <w:pict>
          <v:shape id="Text Box 28" o:spid="_x0000_s1049" type="#_x0000_t202" style="position:absolute;margin-left:-.45pt;margin-top:16.6pt;width:131.25pt;height:21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" fillcolor="window" strokeweight=".5pt">
            <v:path arrowok="t"/>
            <v:textbox>
              <w:txbxContent>
                <w:p w:rsidR="00B1250E" w:rsidRDefault="00B1250E" w:rsidP="003C5CFF"/>
              </w:txbxContent>
            </v:textbox>
          </v:shape>
        </w:pict>
      </w:r>
      <w:r>
        <w:rPr>
          <w:noProof/>
          <w:lang w:eastAsia="it-IT"/>
        </w:rPr>
        <w:pict>
          <v:shape id="Text Box 29" o:spid="_x0000_s1050" type="#_x0000_t202" style="position:absolute;margin-left:180.3pt;margin-top:15.1pt;width:138pt;height:21pt;z-index:25166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" fillcolor="window" strokeweight=".5pt">
            <v:path arrowok="t"/>
            <v:textbox>
              <w:txbxContent>
                <w:p w:rsidR="00B1250E" w:rsidRDefault="00B1250E" w:rsidP="003C5CFF"/>
              </w:txbxContent>
            </v:textbox>
          </v:shape>
        </w:pict>
      </w:r>
      <w:r>
        <w:rPr>
          <w:noProof/>
          <w:lang w:eastAsia="it-IT"/>
        </w:rPr>
        <w:pict>
          <v:shape id="Text Box 30" o:spid="_x0000_s1051" type="#_x0000_t202" style="position:absolute;margin-left:355.05pt;margin-top:13.6pt;width:131.25pt;height:21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" fillcolor="window" strokeweight=".5pt">
            <v:path arrowok="t"/>
            <v:textbox>
              <w:txbxContent>
                <w:p w:rsidR="00B1250E" w:rsidRDefault="00B1250E" w:rsidP="003C5CFF"/>
              </w:txbxContent>
            </v:textbox>
          </v:shape>
        </w:pict>
      </w:r>
      <w:r>
        <w:rPr>
          <w:b/>
          <w:noProof/>
          <w:lang w:eastAsia="it-IT"/>
        </w:rPr>
        <w:t>Albo Professionale</w:t>
      </w:r>
      <w:r>
        <w:rPr>
          <w:b/>
        </w:rPr>
        <w:t xml:space="preserve"> *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Provincia *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Sezione *</w:t>
      </w:r>
    </w:p>
    <w:p w:rsidR="00B1250E" w:rsidRDefault="00B1250E" w:rsidP="003C5CFF">
      <w:pPr>
        <w:spacing w:after="0" w:line="480" w:lineRule="auto"/>
      </w:pPr>
    </w:p>
    <w:p w:rsidR="00B1250E" w:rsidRDefault="00B1250E" w:rsidP="003C5CFF">
      <w:pPr>
        <w:spacing w:after="0" w:line="240" w:lineRule="auto"/>
        <w:rPr>
          <w:b/>
        </w:rPr>
      </w:pPr>
      <w:r>
        <w:rPr>
          <w:noProof/>
          <w:lang w:eastAsia="it-IT"/>
        </w:rPr>
        <w:pict>
          <v:shape id="Text Box 33" o:spid="_x0000_s1052" type="#_x0000_t202" style="position:absolute;margin-left:180.3pt;margin-top:15.1pt;width:138pt;height:21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" fillcolor="window" strokeweight=".5pt">
            <v:path arrowok="t"/>
            <v:textbox>
              <w:txbxContent>
                <w:p w:rsidR="00B1250E" w:rsidRDefault="00B1250E" w:rsidP="003C5CFF"/>
              </w:txbxContent>
            </v:textbox>
          </v:shape>
        </w:pict>
      </w:r>
      <w:r>
        <w:rPr>
          <w:b/>
        </w:rPr>
        <w:t>Data iscrizione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Numero Iscrizione*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B1250E" w:rsidRDefault="00B1250E" w:rsidP="003C5CFF">
      <w:pPr>
        <w:spacing w:after="0" w:line="240" w:lineRule="auto"/>
      </w:pPr>
      <w:r>
        <w:rPr>
          <w:noProof/>
          <w:lang w:eastAsia="it-IT"/>
        </w:rPr>
        <w:pict>
          <v:shape id="Text Box 35" o:spid="_x0000_s1053" type="#_x0000_t202" style="position:absolute;margin-left:-.45pt;margin-top:3.15pt;width:165.75pt;height:21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" fillcolor="window" strokeweight=".5pt">
            <v:path arrowok="t"/>
            <v:textbox>
              <w:txbxContent>
                <w:p w:rsidR="00B1250E" w:rsidRDefault="00B1250E" w:rsidP="003C5CFF"/>
              </w:txbxContent>
            </v:textbox>
          </v:shape>
        </w:pic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B1250E" w:rsidRDefault="00B1250E" w:rsidP="00265CC7"/>
    <w:p w:rsidR="00B1250E" w:rsidRDefault="00B1250E" w:rsidP="000E2DFA">
      <w:pPr>
        <w:spacing w:after="0" w:line="240" w:lineRule="auto"/>
        <w:rPr>
          <w:b/>
        </w:rPr>
      </w:pPr>
      <w:r>
        <w:rPr>
          <w:b/>
        </w:rPr>
        <w:t>I campi contrassegnati con l’ast</w:t>
      </w:r>
      <w:bookmarkStart w:id="0" w:name="_GoBack"/>
      <w:bookmarkEnd w:id="0"/>
      <w:r>
        <w:rPr>
          <w:b/>
        </w:rPr>
        <w:t>erisco sono obbligatori.</w:t>
      </w:r>
    </w:p>
    <w:p w:rsidR="00B1250E" w:rsidRPr="00F40526" w:rsidRDefault="00B1250E" w:rsidP="000E2DFA">
      <w:pPr>
        <w:spacing w:after="0" w:line="240" w:lineRule="auto"/>
        <w:rPr>
          <w:sz w:val="20"/>
          <w:szCs w:val="20"/>
        </w:rPr>
      </w:pPr>
      <w:r>
        <w:rPr>
          <w:noProof/>
          <w:lang w:eastAsia="it-IT"/>
        </w:rPr>
      </w:r>
      <w:r w:rsidRPr="00F40526">
        <w:rPr>
          <w:b/>
        </w:rPr>
        <w:pict>
          <v:shape id="_x0000_s1054" type="#_x0000_t202" style="width:6.25pt;height:6.2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" fillcolor="window" strokeweight=".5pt">
            <v:path arrowok="t"/>
            <v:textbox>
              <w:txbxContent>
                <w:p w:rsidR="00B1250E" w:rsidRDefault="00B1250E" w:rsidP="00F40526"/>
              </w:txbxContent>
            </v:textbox>
            <w10:anchorlock/>
          </v:shape>
        </w:pict>
      </w:r>
      <w:r>
        <w:rPr>
          <w:b/>
        </w:rPr>
        <w:t xml:space="preserve">  </w:t>
      </w:r>
      <w:r w:rsidRPr="00F40526">
        <w:rPr>
          <w:sz w:val="20"/>
          <w:szCs w:val="20"/>
        </w:rPr>
        <w:t>Esprimo il mio consenso al trattamento dei miei dati personali ai sensi del codice della Privacy DLgs 196/03</w:t>
      </w:r>
    </w:p>
    <w:p w:rsidR="00B1250E" w:rsidRDefault="00B1250E" w:rsidP="000E2DFA">
      <w:pPr>
        <w:spacing w:after="0" w:line="240" w:lineRule="auto"/>
        <w:rPr>
          <w:b/>
        </w:rPr>
      </w:pPr>
    </w:p>
    <w:sectPr w:rsidR="00B1250E" w:rsidSect="006B36E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750DD"/>
    <w:rsid w:val="00006480"/>
    <w:rsid w:val="000070F6"/>
    <w:rsid w:val="00013C5D"/>
    <w:rsid w:val="0006138B"/>
    <w:rsid w:val="000B777A"/>
    <w:rsid w:val="000C6261"/>
    <w:rsid w:val="000D5E32"/>
    <w:rsid w:val="000E2DFA"/>
    <w:rsid w:val="000E50AB"/>
    <w:rsid w:val="00100D71"/>
    <w:rsid w:val="00111242"/>
    <w:rsid w:val="00180F76"/>
    <w:rsid w:val="00195182"/>
    <w:rsid w:val="001C3B7F"/>
    <w:rsid w:val="00212BC2"/>
    <w:rsid w:val="00214868"/>
    <w:rsid w:val="00265CC7"/>
    <w:rsid w:val="00295927"/>
    <w:rsid w:val="00295FDC"/>
    <w:rsid w:val="0034330D"/>
    <w:rsid w:val="00355F31"/>
    <w:rsid w:val="003C5CFF"/>
    <w:rsid w:val="003E1C7F"/>
    <w:rsid w:val="004720D4"/>
    <w:rsid w:val="004736A0"/>
    <w:rsid w:val="0049476C"/>
    <w:rsid w:val="004E2EDD"/>
    <w:rsid w:val="004E6BBC"/>
    <w:rsid w:val="00590D43"/>
    <w:rsid w:val="005C363F"/>
    <w:rsid w:val="005F6AA5"/>
    <w:rsid w:val="006B36E2"/>
    <w:rsid w:val="006B728D"/>
    <w:rsid w:val="007262F6"/>
    <w:rsid w:val="0072757D"/>
    <w:rsid w:val="007517B0"/>
    <w:rsid w:val="007535DD"/>
    <w:rsid w:val="00864A33"/>
    <w:rsid w:val="0088659A"/>
    <w:rsid w:val="00944766"/>
    <w:rsid w:val="00984934"/>
    <w:rsid w:val="009E7341"/>
    <w:rsid w:val="009F1308"/>
    <w:rsid w:val="00A2192E"/>
    <w:rsid w:val="00A373A7"/>
    <w:rsid w:val="00AC4913"/>
    <w:rsid w:val="00AC6AD0"/>
    <w:rsid w:val="00AE7870"/>
    <w:rsid w:val="00B1250E"/>
    <w:rsid w:val="00BB69EA"/>
    <w:rsid w:val="00BC272F"/>
    <w:rsid w:val="00BC6FE5"/>
    <w:rsid w:val="00C503A3"/>
    <w:rsid w:val="00C73D7D"/>
    <w:rsid w:val="00CB43FB"/>
    <w:rsid w:val="00D0515B"/>
    <w:rsid w:val="00D70D65"/>
    <w:rsid w:val="00D72B5F"/>
    <w:rsid w:val="00D750DD"/>
    <w:rsid w:val="00DA1DF9"/>
    <w:rsid w:val="00DD0B7C"/>
    <w:rsid w:val="00E5540B"/>
    <w:rsid w:val="00E70D88"/>
    <w:rsid w:val="00EE2C28"/>
    <w:rsid w:val="00F40526"/>
    <w:rsid w:val="00F41E4F"/>
    <w:rsid w:val="00F5296A"/>
    <w:rsid w:val="00F546CE"/>
    <w:rsid w:val="00F950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96A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750DD"/>
    <w:rPr>
      <w:rFonts w:cs="Times New Roman"/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B3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36E2"/>
    <w:rPr>
      <w:rFonts w:ascii="Tahoma" w:hAnsi="Tahoma" w:cs="Tahoma"/>
      <w:sz w:val="16"/>
      <w:szCs w:val="16"/>
      <w:lang w:eastAsia="en-US"/>
    </w:rPr>
  </w:style>
  <w:style w:type="paragraph" w:customStyle="1" w:styleId="Specifica2nero">
    <w:name w:val="Specifica2 nero"/>
    <w:basedOn w:val="Normal"/>
    <w:uiPriority w:val="99"/>
    <w:rsid w:val="006B36E2"/>
    <w:pPr>
      <w:framePr w:w="2886" w:h="998" w:hRule="exact" w:wrap="around" w:vAnchor="page" w:hAnchor="margin" w:y="568" w:anchorLock="1"/>
      <w:shd w:val="solid" w:color="FFFFFF" w:fill="FFFFFF"/>
      <w:spacing w:after="0" w:line="240" w:lineRule="auto"/>
    </w:pPr>
    <w:rPr>
      <w:rFonts w:ascii="Arial" w:eastAsia="Times New Roman" w:hAnsi="Arial"/>
      <w:b/>
      <w:sz w:val="18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30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hyperlink" Target="http://www.societaitalianageoingegneria.org/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</TotalTime>
  <Pages>1</Pages>
  <Words>142</Words>
  <Characters>810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Scuola Professionale d’Arte Muraria</dc:title>
  <dc:subject/>
  <dc:creator>utente</dc:creator>
  <cp:keywords/>
  <dc:description/>
  <cp:lastModifiedBy>Administrator</cp:lastModifiedBy>
  <cp:revision>8</cp:revision>
  <cp:lastPrinted>2019-04-03T09:26:00Z</cp:lastPrinted>
  <dcterms:created xsi:type="dcterms:W3CDTF">2019-04-03T09:49:00Z</dcterms:created>
  <dcterms:modified xsi:type="dcterms:W3CDTF">2019-04-15T07:27:00Z</dcterms:modified>
</cp:coreProperties>
</file>